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61D" w:rsidRPr="00FB29DE" w:rsidRDefault="009B561D">
      <w:pPr>
        <w:rPr>
          <w:noProof/>
          <w:sz w:val="24"/>
          <w:szCs w:val="24"/>
          <w:lang w:eastAsia="hr-HR"/>
        </w:rPr>
      </w:pPr>
      <w:r w:rsidRPr="00FB29DE">
        <w:rPr>
          <w:noProof/>
          <w:sz w:val="24"/>
          <w:szCs w:val="24"/>
          <w:lang w:eastAsia="hr-HR"/>
        </w:rPr>
        <w:t xml:space="preserve">    </w:t>
      </w:r>
    </w:p>
    <w:p w:rsidR="009B561D" w:rsidRPr="00FB29DE" w:rsidRDefault="009B561D">
      <w:pPr>
        <w:rPr>
          <w:b/>
          <w:bCs/>
          <w:i/>
          <w:iCs/>
          <w:noProof/>
          <w:sz w:val="24"/>
          <w:szCs w:val="24"/>
          <w:lang w:eastAsia="hr-HR"/>
        </w:rPr>
      </w:pPr>
      <w:r w:rsidRPr="00FB29DE">
        <w:rPr>
          <w:b/>
          <w:bCs/>
          <w:i/>
          <w:iCs/>
          <w:noProof/>
          <w:sz w:val="24"/>
          <w:szCs w:val="24"/>
          <w:lang w:eastAsia="hr-HR"/>
        </w:rPr>
        <w:t>Modna radionica</w:t>
      </w:r>
    </w:p>
    <w:p w:rsidR="009B561D" w:rsidRPr="00FB29DE" w:rsidRDefault="009B561D">
      <w:pPr>
        <w:rPr>
          <w:b/>
          <w:bCs/>
          <w:noProof/>
          <w:sz w:val="24"/>
          <w:szCs w:val="24"/>
          <w:lang w:eastAsia="hr-HR"/>
        </w:rPr>
      </w:pPr>
      <w:r w:rsidRPr="00FB29DE">
        <w:rPr>
          <w:b/>
          <w:bCs/>
          <w:noProof/>
          <w:sz w:val="24"/>
          <w:szCs w:val="24"/>
          <w:lang w:eastAsia="hr-HR"/>
        </w:rPr>
        <w:t>- RECIKLIRANJE PVC VREĆICA -</w:t>
      </w:r>
    </w:p>
    <w:p w:rsidR="009B561D" w:rsidRPr="00FB29DE" w:rsidRDefault="009B561D" w:rsidP="00097635">
      <w:pPr>
        <w:jc w:val="both"/>
        <w:rPr>
          <w:sz w:val="24"/>
          <w:szCs w:val="24"/>
        </w:rPr>
      </w:pPr>
      <w:r w:rsidRPr="00FB29DE">
        <w:rPr>
          <w:sz w:val="24"/>
          <w:szCs w:val="24"/>
        </w:rPr>
        <w:t>Pripremajući se za Dan škole učenici 3.b i 7.b razreda odlučili su stare PVC vrećice prenamijeniti u uporabne  predmete. Tehnikom glačanja aplicirali su dijelove odbačenih vrećica na podlogu. Tako su proizveli mnoštvo nosivih torbi, kao i nekih odjevnih predmeta koje će nositi na modnoj reviji upriličenoj za Dan škole.</w:t>
      </w:r>
    </w:p>
    <w:p w:rsidR="009B561D" w:rsidRPr="00FB29DE" w:rsidRDefault="009B561D" w:rsidP="00097635">
      <w:pPr>
        <w:jc w:val="right"/>
        <w:rPr>
          <w:sz w:val="24"/>
          <w:szCs w:val="24"/>
        </w:rPr>
      </w:pPr>
      <w:r w:rsidRPr="00FB29DE">
        <w:rPr>
          <w:sz w:val="24"/>
          <w:szCs w:val="24"/>
        </w:rPr>
        <w:t>Đurđica Černić</w:t>
      </w:r>
    </w:p>
    <w:p w:rsidR="009B561D" w:rsidRPr="00FB29DE" w:rsidRDefault="009B561D">
      <w:pPr>
        <w:rPr>
          <w:sz w:val="24"/>
          <w:szCs w:val="24"/>
        </w:rPr>
        <w:sectPr w:rsidR="009B561D" w:rsidRPr="00FB29DE" w:rsidSect="00891694"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 w:rsidRPr="00FB29DE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" o:spid="_x0000_i1025" type="#_x0000_t75" style="width:197.25pt;height:263.25pt;visibility:visible;mso-position-horizontal-relative:char;mso-position-vertical-relative:line">
            <v:imagedata r:id="rId4" o:title=""/>
          </v:shape>
        </w:pict>
      </w:r>
    </w:p>
    <w:p w:rsidR="009B561D" w:rsidRPr="00FB29DE" w:rsidRDefault="009B561D">
      <w:pPr>
        <w:rPr>
          <w:sz w:val="24"/>
          <w:szCs w:val="24"/>
        </w:rPr>
      </w:pPr>
      <w:r w:rsidRPr="00FB29DE">
        <w:rPr>
          <w:sz w:val="24"/>
          <w:szCs w:val="24"/>
        </w:rPr>
        <w:pict>
          <v:shape id="Slika 3" o:spid="_x0000_i1026" type="#_x0000_t75" style="width:234.75pt;height:285.75pt;visibility:visible;mso-position-horizontal-relative:char;mso-position-vertical-relative:line">
            <v:imagedata r:id="rId5" o:title=""/>
          </v:shape>
        </w:pict>
      </w:r>
      <w:r w:rsidRPr="00FB29DE">
        <w:rPr>
          <w:sz w:val="24"/>
          <w:szCs w:val="24"/>
        </w:rPr>
        <w:pict>
          <v:shape id="Slika 4" o:spid="_x0000_i1027" type="#_x0000_t75" style="width:204pt;height:290.25pt;visibility:visible;mso-position-horizontal-relative:char;mso-position-vertical-relative:line">
            <v:imagedata r:id="rId6" o:title=""/>
          </v:shape>
        </w:pict>
      </w:r>
    </w:p>
    <w:p w:rsidR="009B561D" w:rsidRPr="00FB29DE" w:rsidRDefault="009B561D">
      <w:pPr>
        <w:rPr>
          <w:sz w:val="24"/>
          <w:szCs w:val="24"/>
        </w:rPr>
      </w:pPr>
    </w:p>
    <w:p w:rsidR="009B561D" w:rsidRPr="00FB29DE" w:rsidRDefault="009B561D">
      <w:pPr>
        <w:rPr>
          <w:sz w:val="24"/>
          <w:szCs w:val="24"/>
        </w:rPr>
      </w:pPr>
      <w:r w:rsidRPr="00FB29DE">
        <w:rPr>
          <w:noProof/>
          <w:sz w:val="24"/>
          <w:szCs w:val="24"/>
          <w:lang w:eastAsia="hr-HR"/>
        </w:rPr>
        <w:pict>
          <v:shape id="Slika 5" o:spid="_x0000_i1028" type="#_x0000_t75" style="width:453.75pt;height:340.5pt;visibility:visible">
            <v:imagedata r:id="rId7" o:title=""/>
          </v:shape>
        </w:pict>
      </w:r>
    </w:p>
    <w:p w:rsidR="009B561D" w:rsidRPr="00FB29DE" w:rsidRDefault="009B561D">
      <w:pPr>
        <w:rPr>
          <w:sz w:val="24"/>
          <w:szCs w:val="24"/>
        </w:rPr>
      </w:pPr>
      <w:r w:rsidRPr="00FB29DE">
        <w:rPr>
          <w:noProof/>
          <w:sz w:val="24"/>
          <w:szCs w:val="24"/>
          <w:lang w:eastAsia="hr-HR"/>
        </w:rPr>
        <w:pict>
          <v:shape id="Slika 6" o:spid="_x0000_i1029" type="#_x0000_t75" style="width:453.75pt;height:340.5pt;visibility:visible">
            <v:imagedata r:id="rId8" o:title=""/>
          </v:shape>
        </w:pict>
      </w:r>
    </w:p>
    <w:p w:rsidR="009B561D" w:rsidRPr="00FB29DE" w:rsidRDefault="009B561D">
      <w:pPr>
        <w:rPr>
          <w:noProof/>
          <w:sz w:val="24"/>
          <w:szCs w:val="24"/>
          <w:lang w:eastAsia="hr-HR"/>
        </w:rPr>
      </w:pPr>
    </w:p>
    <w:p w:rsidR="009B561D" w:rsidRPr="00FB29DE" w:rsidRDefault="009B561D">
      <w:pPr>
        <w:rPr>
          <w:noProof/>
          <w:sz w:val="24"/>
          <w:szCs w:val="24"/>
          <w:lang w:eastAsia="hr-HR"/>
        </w:rPr>
      </w:pPr>
    </w:p>
    <w:p w:rsidR="009B561D" w:rsidRPr="00FB29DE" w:rsidRDefault="009B561D">
      <w:pPr>
        <w:rPr>
          <w:sz w:val="24"/>
          <w:szCs w:val="24"/>
        </w:rPr>
      </w:pPr>
      <w:r w:rsidRPr="00FB29DE">
        <w:rPr>
          <w:noProof/>
          <w:sz w:val="24"/>
          <w:szCs w:val="24"/>
          <w:lang w:eastAsia="hr-HR"/>
        </w:rPr>
        <w:pict>
          <v:shape id="Slika 7" o:spid="_x0000_i1030" type="#_x0000_t75" style="width:453.75pt;height:340.5pt;visibility:visible">
            <v:imagedata r:id="rId9" o:title=""/>
          </v:shape>
        </w:pict>
      </w:r>
    </w:p>
    <w:p w:rsidR="009B561D" w:rsidRPr="00FB29DE" w:rsidRDefault="009B561D">
      <w:pPr>
        <w:rPr>
          <w:sz w:val="24"/>
          <w:szCs w:val="24"/>
        </w:rPr>
      </w:pPr>
      <w:r w:rsidRPr="00FB29DE">
        <w:rPr>
          <w:noProof/>
          <w:sz w:val="24"/>
          <w:szCs w:val="24"/>
          <w:lang w:eastAsia="hr-HR"/>
        </w:rPr>
        <w:pict>
          <v:shape id="Slika 9" o:spid="_x0000_i1031" type="#_x0000_t75" style="width:453.75pt;height:340.5pt;visibility:visible">
            <v:imagedata r:id="rId10" o:title=""/>
          </v:shape>
        </w:pict>
      </w:r>
    </w:p>
    <w:p w:rsidR="009B561D" w:rsidRPr="00FB29DE" w:rsidRDefault="009B561D">
      <w:pPr>
        <w:rPr>
          <w:sz w:val="24"/>
          <w:szCs w:val="24"/>
        </w:rPr>
      </w:pPr>
    </w:p>
    <w:sectPr w:rsidR="009B561D" w:rsidRPr="00FB29DE" w:rsidSect="0089169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6F07"/>
    <w:rsid w:val="00097635"/>
    <w:rsid w:val="001B770A"/>
    <w:rsid w:val="00284AD5"/>
    <w:rsid w:val="005A6F07"/>
    <w:rsid w:val="005E0F7D"/>
    <w:rsid w:val="006B36C8"/>
    <w:rsid w:val="00891694"/>
    <w:rsid w:val="00900F32"/>
    <w:rsid w:val="00945923"/>
    <w:rsid w:val="009B561D"/>
    <w:rsid w:val="009C5730"/>
    <w:rsid w:val="009F7789"/>
    <w:rsid w:val="00A9424C"/>
    <w:rsid w:val="00BC41BD"/>
    <w:rsid w:val="00CD0E38"/>
    <w:rsid w:val="00D91FC8"/>
    <w:rsid w:val="00ED60AF"/>
    <w:rsid w:val="00F930B3"/>
    <w:rsid w:val="00FB2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F7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A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6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4</Pages>
  <Words>60</Words>
  <Characters>343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Željko Černić</dc:creator>
  <cp:keywords/>
  <dc:description/>
  <cp:lastModifiedBy>PC-i4</cp:lastModifiedBy>
  <cp:revision>4</cp:revision>
  <dcterms:created xsi:type="dcterms:W3CDTF">2016-04-18T16:06:00Z</dcterms:created>
  <dcterms:modified xsi:type="dcterms:W3CDTF">2016-04-20T07:18:00Z</dcterms:modified>
</cp:coreProperties>
</file>