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910" w:rsidRPr="00B748A8" w:rsidRDefault="00420910" w:rsidP="001A3D14">
      <w:pPr>
        <w:jc w:val="center"/>
        <w:rPr>
          <w:b/>
          <w:bCs/>
          <w:i/>
          <w:iCs/>
          <w:sz w:val="24"/>
          <w:szCs w:val="24"/>
        </w:rPr>
      </w:pPr>
      <w:r w:rsidRPr="00B748A8">
        <w:rPr>
          <w:b/>
          <w:bCs/>
          <w:i/>
          <w:iCs/>
          <w:sz w:val="24"/>
          <w:szCs w:val="24"/>
        </w:rPr>
        <w:t>Od staroga - novo</w:t>
      </w:r>
    </w:p>
    <w:p w:rsidR="00420910" w:rsidRPr="00B748A8" w:rsidRDefault="00420910" w:rsidP="00785314">
      <w:pPr>
        <w:rPr>
          <w:sz w:val="24"/>
          <w:szCs w:val="24"/>
        </w:rPr>
      </w:pPr>
      <w:r w:rsidRPr="00B748A8">
        <w:rPr>
          <w:sz w:val="24"/>
          <w:szCs w:val="24"/>
        </w:rPr>
        <w:t>Stare pamučne majice izrezali smo u tanke trake.</w:t>
      </w:r>
    </w:p>
    <w:p w:rsidR="00420910" w:rsidRPr="00B748A8" w:rsidRDefault="00420910" w:rsidP="001A3D14">
      <w:pPr>
        <w:rPr>
          <w:sz w:val="24"/>
          <w:szCs w:val="24"/>
        </w:rPr>
      </w:pPr>
      <w:r w:rsidRPr="00B748A8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254.25pt">
            <v:imagedata r:id="rId4" o:title=""/>
          </v:shape>
        </w:pict>
      </w:r>
      <w:r w:rsidRPr="00B748A8">
        <w:rPr>
          <w:sz w:val="24"/>
          <w:szCs w:val="24"/>
        </w:rPr>
        <w:pict>
          <v:shape id="_x0000_i1026" type="#_x0000_t75" style="width:217.5pt;height:255.75pt">
            <v:imagedata r:id="rId5" o:title=""/>
          </v:shape>
        </w:pict>
      </w:r>
    </w:p>
    <w:p w:rsidR="00420910" w:rsidRPr="00B748A8" w:rsidRDefault="00420910" w:rsidP="001A3D14">
      <w:pPr>
        <w:rPr>
          <w:sz w:val="24"/>
          <w:szCs w:val="24"/>
        </w:rPr>
      </w:pPr>
      <w:r w:rsidRPr="00B748A8">
        <w:rPr>
          <w:sz w:val="24"/>
          <w:szCs w:val="24"/>
        </w:rPr>
        <w:t>Trake smo izvukli i na njih nizali perle.</w:t>
      </w:r>
    </w:p>
    <w:p w:rsidR="00420910" w:rsidRPr="00B748A8" w:rsidRDefault="00420910" w:rsidP="001A3D14">
      <w:pPr>
        <w:rPr>
          <w:sz w:val="24"/>
          <w:szCs w:val="24"/>
        </w:rPr>
      </w:pPr>
      <w:r w:rsidRPr="00B748A8">
        <w:rPr>
          <w:sz w:val="24"/>
          <w:szCs w:val="24"/>
        </w:rPr>
        <w:pict>
          <v:shape id="_x0000_i1027" type="#_x0000_t75" style="width:224.25pt;height:241.5pt">
            <v:imagedata r:id="rId6" o:title=""/>
          </v:shape>
        </w:pict>
      </w:r>
      <w:r w:rsidRPr="00B748A8">
        <w:rPr>
          <w:sz w:val="24"/>
          <w:szCs w:val="24"/>
        </w:rPr>
        <w:pict>
          <v:shape id="_x0000_i1028" type="#_x0000_t75" style="width:223.5pt;height:243pt">
            <v:imagedata r:id="rId7" o:title=""/>
          </v:shape>
        </w:pict>
      </w:r>
    </w:p>
    <w:p w:rsidR="00420910" w:rsidRPr="00B748A8" w:rsidRDefault="00420910" w:rsidP="001A3D14">
      <w:pPr>
        <w:rPr>
          <w:sz w:val="24"/>
          <w:szCs w:val="24"/>
        </w:rPr>
      </w:pPr>
    </w:p>
    <w:p w:rsidR="00420910" w:rsidRPr="00B748A8" w:rsidRDefault="00420910" w:rsidP="001A3D14">
      <w:pPr>
        <w:rPr>
          <w:sz w:val="24"/>
          <w:szCs w:val="24"/>
        </w:rPr>
      </w:pPr>
    </w:p>
    <w:p w:rsidR="00420910" w:rsidRPr="00B748A8" w:rsidRDefault="00420910" w:rsidP="001A3D14">
      <w:pPr>
        <w:rPr>
          <w:sz w:val="24"/>
          <w:szCs w:val="24"/>
        </w:rPr>
      </w:pPr>
    </w:p>
    <w:p w:rsidR="00420910" w:rsidRPr="00B748A8" w:rsidRDefault="00420910" w:rsidP="00785314">
      <w:pPr>
        <w:rPr>
          <w:sz w:val="24"/>
          <w:szCs w:val="24"/>
        </w:rPr>
      </w:pPr>
      <w:r w:rsidRPr="00B748A8">
        <w:rPr>
          <w:sz w:val="24"/>
          <w:szCs w:val="24"/>
        </w:rPr>
        <w:t>Spajali smo po tri trake i uplitali ih u pletenice.</w:t>
      </w:r>
    </w:p>
    <w:p w:rsidR="00420910" w:rsidRPr="00B748A8" w:rsidRDefault="00420910" w:rsidP="00785314">
      <w:pPr>
        <w:rPr>
          <w:sz w:val="24"/>
          <w:szCs w:val="24"/>
        </w:rPr>
      </w:pPr>
      <w:r w:rsidRPr="00B748A8">
        <w:rPr>
          <w:sz w:val="24"/>
          <w:szCs w:val="24"/>
        </w:rPr>
        <w:pict>
          <v:shape id="_x0000_i1029" type="#_x0000_t75" style="width:211.5pt;height:223.5pt">
            <v:imagedata r:id="rId8" o:title=""/>
          </v:shape>
        </w:pict>
      </w:r>
      <w:r w:rsidRPr="00B748A8">
        <w:rPr>
          <w:sz w:val="24"/>
          <w:szCs w:val="24"/>
        </w:rPr>
        <w:pict>
          <v:shape id="_x0000_i1030" type="#_x0000_t75" style="width:225.75pt;height:224.25pt">
            <v:imagedata r:id="rId9" o:title=""/>
          </v:shape>
        </w:pict>
      </w:r>
    </w:p>
    <w:p w:rsidR="00420910" w:rsidRPr="00B748A8" w:rsidRDefault="00420910" w:rsidP="00785314">
      <w:pPr>
        <w:rPr>
          <w:sz w:val="24"/>
          <w:szCs w:val="24"/>
        </w:rPr>
      </w:pPr>
      <w:r w:rsidRPr="00B748A8">
        <w:rPr>
          <w:sz w:val="24"/>
          <w:szCs w:val="24"/>
        </w:rPr>
        <w:t xml:space="preserve">Od pletenica smo izrađivali ogrlice i narukvice </w:t>
      </w:r>
      <w:r w:rsidRPr="00B748A8">
        <w:rPr>
          <w:sz w:val="24"/>
          <w:szCs w:val="24"/>
        </w:rPr>
        <w:sym w:font="Wingdings" w:char="F04A"/>
      </w:r>
    </w:p>
    <w:p w:rsidR="00420910" w:rsidRPr="00B748A8" w:rsidRDefault="00420910" w:rsidP="00785314">
      <w:pPr>
        <w:rPr>
          <w:sz w:val="24"/>
          <w:szCs w:val="24"/>
        </w:rPr>
      </w:pPr>
      <w:r w:rsidRPr="00B748A8">
        <w:rPr>
          <w:sz w:val="24"/>
          <w:szCs w:val="24"/>
        </w:rPr>
        <w:pict>
          <v:shape id="_x0000_i1031" type="#_x0000_t75" style="width:447.75pt;height:241.5pt">
            <v:imagedata r:id="rId10" o:title=""/>
          </v:shape>
        </w:pict>
      </w:r>
    </w:p>
    <w:p w:rsidR="00420910" w:rsidRPr="00B748A8" w:rsidRDefault="00420910" w:rsidP="001A3D14">
      <w:pPr>
        <w:jc w:val="right"/>
        <w:rPr>
          <w:sz w:val="24"/>
          <w:szCs w:val="24"/>
        </w:rPr>
      </w:pPr>
      <w:r w:rsidRPr="00B748A8">
        <w:rPr>
          <w:sz w:val="24"/>
          <w:szCs w:val="24"/>
        </w:rPr>
        <w:t>Vlatka Benki -Brkić</w:t>
      </w:r>
    </w:p>
    <w:p w:rsidR="00420910" w:rsidRPr="00B748A8" w:rsidRDefault="00420910">
      <w:pPr>
        <w:rPr>
          <w:sz w:val="24"/>
          <w:szCs w:val="24"/>
        </w:rPr>
      </w:pPr>
    </w:p>
    <w:p w:rsidR="00420910" w:rsidRPr="00B748A8" w:rsidRDefault="00420910">
      <w:pPr>
        <w:rPr>
          <w:sz w:val="24"/>
          <w:szCs w:val="24"/>
        </w:rPr>
      </w:pPr>
    </w:p>
    <w:sectPr w:rsidR="00420910" w:rsidRPr="00B748A8" w:rsidSect="00A76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5609"/>
    <w:rsid w:val="00095998"/>
    <w:rsid w:val="001A3D14"/>
    <w:rsid w:val="00363684"/>
    <w:rsid w:val="00420910"/>
    <w:rsid w:val="004A074A"/>
    <w:rsid w:val="004E4A8C"/>
    <w:rsid w:val="00522966"/>
    <w:rsid w:val="00585609"/>
    <w:rsid w:val="005D1708"/>
    <w:rsid w:val="00614FDD"/>
    <w:rsid w:val="006813DF"/>
    <w:rsid w:val="00686C17"/>
    <w:rsid w:val="00785314"/>
    <w:rsid w:val="007B0833"/>
    <w:rsid w:val="007C267F"/>
    <w:rsid w:val="007E1B4F"/>
    <w:rsid w:val="00827FA4"/>
    <w:rsid w:val="00A470DB"/>
    <w:rsid w:val="00A76E59"/>
    <w:rsid w:val="00A83838"/>
    <w:rsid w:val="00A9767B"/>
    <w:rsid w:val="00B676D2"/>
    <w:rsid w:val="00B748A8"/>
    <w:rsid w:val="00BD7D6A"/>
    <w:rsid w:val="00BF6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E5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2</Pages>
  <Words>36</Words>
  <Characters>211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Vlatka</dc:creator>
  <cp:keywords/>
  <dc:description/>
  <cp:lastModifiedBy>PC-i4</cp:lastModifiedBy>
  <cp:revision>6</cp:revision>
  <dcterms:created xsi:type="dcterms:W3CDTF">2016-04-15T04:55:00Z</dcterms:created>
  <dcterms:modified xsi:type="dcterms:W3CDTF">2016-04-20T07:16:00Z</dcterms:modified>
</cp:coreProperties>
</file>