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0F" w:rsidRPr="00E073AB" w:rsidRDefault="004B240F" w:rsidP="00C05802">
      <w:pPr>
        <w:jc w:val="both"/>
        <w:rPr>
          <w:rFonts w:ascii="Calibri" w:hAnsi="Calibri" w:cs="Calibri"/>
          <w:b/>
          <w:bCs/>
          <w:i/>
          <w:iCs/>
        </w:rPr>
      </w:pPr>
      <w:r w:rsidRPr="00E073AB">
        <w:rPr>
          <w:rFonts w:ascii="Calibri" w:hAnsi="Calibri" w:cs="Calibri"/>
          <w:b/>
          <w:bCs/>
          <w:i/>
          <w:iCs/>
        </w:rPr>
        <w:t xml:space="preserve">Pčelice: radionica izrade svijeća od prirodnog pčelinjeg voska 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2" o:spid="_x0000_i1025" type="#_x0000_t75" style="width:461.25pt;height:273.75pt;visibility:visible">
            <v:imagedata r:id="rId7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1. Dogovor prije početka rada. Najvažnije je napraviti dobar plan.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17" o:spid="_x0000_i1026" type="#_x0000_t75" style="width:461.25pt;height:273.75pt;visibility:visible">
            <v:imagedata r:id="rId8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2. Ideje smo potražili i na internetu... Za izradu svijeća od prirodnog pčelinjeg voska koristimo takozvane satne osnove koje  izvorno služe kao početci na pčelinjim ramovima  u košnici na koje pčele nadograde saće koje zatim pune medom.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1" o:spid="_x0000_i1027" type="#_x0000_t75" style="width:468.75pt;height:281.25pt;visibility:visible">
            <v:imagedata r:id="rId9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3. Kao u pravoj košnici – podijelili smo poslove.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_x0000_i1028" type="#_x0000_t75" alt="http://www.epcelarenje.rs/images/listings/2014-09/pogace_za_prehranu_pcela-1411333628-858-d_pic.jpg" style="width:231pt;height:181.5pt;visibility:visible">
            <v:imagedata r:id="rId10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4. Priprema: satnu osnovu držite na sobnoj temperaturi kako bi postala mekša.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23" o:spid="_x0000_i1029" type="#_x0000_t75" style="width:272.25pt;height:323.25pt;visibility:visible">
            <v:imagedata r:id="rId11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5. Izrada svijeće: Kada je osnova dovoljno mekana za savijanje možete početi. Odrežite komad satne osnove prema dužini pripremljenog fitilja. Fitilj stavite na rub osnove i možete početi savijati osnovu oko fitilja. Povremeno pripazite da namatanje satne osnove oko fitilja bude ravnomjerno.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2" o:spid="_x0000_i1030" type="#_x0000_t75" style="width:273.75pt;height:284.25pt;visibility:visible">
            <v:imagedata r:id="rId12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 xml:space="preserve">6. Malo truda i svijeća je gotova. 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5" o:spid="_x0000_i1031" type="#_x0000_t75" alt="Slikovni rezultat za izrada svijeća od satne osnove" style="width:162pt;height:172.5pt;visibility:visible">
            <v:imagedata r:id="rId13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 xml:space="preserve">7. Svijeća  miriši po pčelinjem vosku od kojeg je izrađena, a pri gorenju daje poseban ugođaj  jer se otapanjem voska stvaraju takozvane </w:t>
      </w:r>
      <w:r w:rsidRPr="00E073AB">
        <w:rPr>
          <w:rFonts w:ascii="Calibri" w:hAnsi="Calibri" w:cs="Calibri"/>
          <w:i/>
          <w:iCs/>
        </w:rPr>
        <w:t>suze</w:t>
      </w:r>
      <w:r w:rsidRPr="00E073AB">
        <w:rPr>
          <w:rFonts w:ascii="Calibri" w:hAnsi="Calibri" w:cs="Calibri"/>
        </w:rPr>
        <w:t>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27" o:spid="_x0000_i1032" type="#_x0000_t75" style="width:264pt;height:364.5pt;visibility:visible">
            <v:imagedata r:id="rId14" o:title="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8. Svijeće treba zamotati i zaštiti od sušenja.</w:t>
      </w:r>
    </w:p>
    <w:p w:rsidR="004B240F" w:rsidRPr="00E073AB" w:rsidRDefault="004B240F" w:rsidP="00C05802">
      <w:pPr>
        <w:jc w:val="both"/>
        <w:rPr>
          <w:rFonts w:ascii="Calibri" w:hAnsi="Calibri" w:cs="Calibri"/>
          <w:noProof/>
          <w:lang w:eastAsia="hr-HR"/>
        </w:rPr>
      </w:pPr>
      <w:r w:rsidRPr="00E073AB">
        <w:rPr>
          <w:rFonts w:ascii="Calibri" w:hAnsi="Calibri" w:cs="Calibri"/>
          <w:noProof/>
          <w:lang w:eastAsia="hr-HR"/>
        </w:rPr>
        <w:pict>
          <v:shape id="Slika 19" o:spid="_x0000_i1033" type="#_x0000_t75" style="width:357.75pt;height:240pt;visibility:visible">
            <v:imagedata r:id="rId15" o:title=""/>
          </v:shape>
        </w:pict>
      </w:r>
      <w:r>
        <w:rPr>
          <w:rFonts w:ascii="Calibri" w:hAnsi="Calibri" w:cs="Calibri"/>
          <w:noProof/>
          <w:lang w:eastAsia="hr-HR"/>
        </w:rPr>
        <w:t xml:space="preserve">                                                              </w:t>
      </w:r>
      <w:r>
        <w:rPr>
          <w:rFonts w:ascii="Calibri" w:hAnsi="Calibri" w:cs="Calibri"/>
        </w:rPr>
        <w:t xml:space="preserve">9.  </w:t>
      </w:r>
      <w:r w:rsidRPr="00E073AB">
        <w:rPr>
          <w:rFonts w:ascii="Calibri" w:hAnsi="Calibri" w:cs="Calibri"/>
        </w:rPr>
        <w:t>Priprema  eko-poruka koje stavljamo na izrađene svijeće.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>
        <w:rPr>
          <w:noProof/>
          <w:lang w:eastAsia="hr-HR"/>
        </w:rPr>
        <w:pict>
          <v:shape id="Slika 20" o:spid="_x0000_s1026" type="#_x0000_t75" style="position:absolute;left:0;text-align:left;margin-left:1.5pt;margin-top:0;width:358.5pt;height:197.25pt;z-index:251658240;visibility:visible;mso-position-vertical:top">
            <v:imagedata r:id="rId16" o:title=""/>
            <w10:wrap type="square"/>
          </v:shape>
        </w:pic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  <w:r w:rsidRPr="00E073AB">
        <w:rPr>
          <w:rFonts w:ascii="Calibri" w:hAnsi="Calibri" w:cs="Calibri"/>
        </w:rPr>
        <w:tab/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  <w:r w:rsidRPr="00E073AB">
        <w:rPr>
          <w:rFonts w:ascii="Calibri" w:hAnsi="Calibri" w:cs="Calibri"/>
        </w:rPr>
        <w:t>10. Izrada našeg zaštitnog  znaka – pčelice.</w:t>
      </w: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p w:rsidR="004B240F" w:rsidRPr="00E073AB" w:rsidRDefault="004B240F" w:rsidP="00C05802">
      <w:pPr>
        <w:jc w:val="both"/>
        <w:rPr>
          <w:rFonts w:ascii="Calibri" w:hAnsi="Calibri" w:cs="Calibri"/>
        </w:rPr>
      </w:pPr>
    </w:p>
    <w:sectPr w:rsidR="004B240F" w:rsidRPr="00E073AB" w:rsidSect="005A20AF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40F" w:rsidRDefault="004B240F" w:rsidP="00A9094F">
      <w:pPr>
        <w:spacing w:after="0" w:line="240" w:lineRule="auto"/>
      </w:pPr>
      <w:r>
        <w:separator/>
      </w:r>
    </w:p>
  </w:endnote>
  <w:endnote w:type="continuationSeparator" w:id="0">
    <w:p w:rsidR="004B240F" w:rsidRDefault="004B240F" w:rsidP="00A9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40F" w:rsidRDefault="004B240F" w:rsidP="00A9094F">
      <w:pPr>
        <w:spacing w:after="0" w:line="240" w:lineRule="auto"/>
      </w:pPr>
      <w:r>
        <w:separator/>
      </w:r>
    </w:p>
  </w:footnote>
  <w:footnote w:type="continuationSeparator" w:id="0">
    <w:p w:rsidR="004B240F" w:rsidRDefault="004B240F" w:rsidP="00A90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21B1E"/>
    <w:multiLevelType w:val="multilevel"/>
    <w:tmpl w:val="5622F2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51DB"/>
    <w:rsid w:val="00063F5E"/>
    <w:rsid w:val="000E6207"/>
    <w:rsid w:val="000F5290"/>
    <w:rsid w:val="00175121"/>
    <w:rsid w:val="00195B15"/>
    <w:rsid w:val="00196523"/>
    <w:rsid w:val="001B3A88"/>
    <w:rsid w:val="001C09D0"/>
    <w:rsid w:val="001F33FA"/>
    <w:rsid w:val="001F56D9"/>
    <w:rsid w:val="00206B5A"/>
    <w:rsid w:val="00271C2B"/>
    <w:rsid w:val="00272310"/>
    <w:rsid w:val="002733F3"/>
    <w:rsid w:val="00292CD0"/>
    <w:rsid w:val="002A50F1"/>
    <w:rsid w:val="002D38ED"/>
    <w:rsid w:val="00387B07"/>
    <w:rsid w:val="003D5626"/>
    <w:rsid w:val="004148C3"/>
    <w:rsid w:val="00434E57"/>
    <w:rsid w:val="00455B94"/>
    <w:rsid w:val="004A1FD1"/>
    <w:rsid w:val="004B240F"/>
    <w:rsid w:val="005A20AF"/>
    <w:rsid w:val="005E367D"/>
    <w:rsid w:val="00665CF4"/>
    <w:rsid w:val="006911EA"/>
    <w:rsid w:val="00705C6B"/>
    <w:rsid w:val="00831C5D"/>
    <w:rsid w:val="008F6E23"/>
    <w:rsid w:val="00917DED"/>
    <w:rsid w:val="00934116"/>
    <w:rsid w:val="00943819"/>
    <w:rsid w:val="009C360E"/>
    <w:rsid w:val="00A9094F"/>
    <w:rsid w:val="00AB3984"/>
    <w:rsid w:val="00B2216A"/>
    <w:rsid w:val="00B22A00"/>
    <w:rsid w:val="00B2498A"/>
    <w:rsid w:val="00B56DB1"/>
    <w:rsid w:val="00B62D3E"/>
    <w:rsid w:val="00BD1426"/>
    <w:rsid w:val="00C05802"/>
    <w:rsid w:val="00C13C30"/>
    <w:rsid w:val="00C251DB"/>
    <w:rsid w:val="00C3414E"/>
    <w:rsid w:val="00C360AF"/>
    <w:rsid w:val="00C5312C"/>
    <w:rsid w:val="00CE65B8"/>
    <w:rsid w:val="00DA339F"/>
    <w:rsid w:val="00DC1034"/>
    <w:rsid w:val="00DC6845"/>
    <w:rsid w:val="00E073AB"/>
    <w:rsid w:val="00E34183"/>
    <w:rsid w:val="00EF01D6"/>
    <w:rsid w:val="00F12891"/>
    <w:rsid w:val="00F20921"/>
    <w:rsid w:val="00F96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A00"/>
    <w:pPr>
      <w:spacing w:after="200" w:line="276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531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5312C"/>
    <w:rPr>
      <w:rFonts w:ascii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5A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20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C53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r-HR"/>
    </w:rPr>
  </w:style>
  <w:style w:type="paragraph" w:styleId="Header">
    <w:name w:val="header"/>
    <w:basedOn w:val="Normal"/>
    <w:link w:val="HeaderChar"/>
    <w:uiPriority w:val="99"/>
    <w:semiHidden/>
    <w:rsid w:val="00A9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9094F"/>
  </w:style>
  <w:style w:type="paragraph" w:styleId="Footer">
    <w:name w:val="footer"/>
    <w:basedOn w:val="Normal"/>
    <w:link w:val="FooterChar"/>
    <w:uiPriority w:val="99"/>
    <w:semiHidden/>
    <w:rsid w:val="00A9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90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207</TotalTime>
  <Pages>5</Pages>
  <Words>184</Words>
  <Characters>1049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PC-i4</cp:lastModifiedBy>
  <cp:revision>17</cp:revision>
  <dcterms:created xsi:type="dcterms:W3CDTF">2016-04-14T16:20:00Z</dcterms:created>
  <dcterms:modified xsi:type="dcterms:W3CDTF">2016-04-20T07:21:00Z</dcterms:modified>
</cp:coreProperties>
</file>