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A9" w:rsidRPr="00230465" w:rsidRDefault="006563A9" w:rsidP="002D44D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Povodom Dana škole</w:t>
      </w:r>
      <w:r w:rsidRPr="00230465">
        <w:rPr>
          <w:b/>
          <w:bCs/>
          <w:sz w:val="24"/>
          <w:szCs w:val="24"/>
        </w:rPr>
        <w:t xml:space="preserve"> i projekta „Frankopani –</w:t>
      </w:r>
      <w:r>
        <w:rPr>
          <w:b/>
          <w:bCs/>
          <w:sz w:val="24"/>
          <w:szCs w:val="24"/>
        </w:rPr>
        <w:t xml:space="preserve"> </w:t>
      </w:r>
      <w:r w:rsidRPr="00230465">
        <w:rPr>
          <w:b/>
          <w:bCs/>
          <w:sz w:val="24"/>
          <w:szCs w:val="24"/>
        </w:rPr>
        <w:t>prijatelji prirode“ učenici 4.a, nj</w:t>
      </w:r>
      <w:r>
        <w:rPr>
          <w:b/>
          <w:bCs/>
          <w:sz w:val="24"/>
          <w:szCs w:val="24"/>
        </w:rPr>
        <w:t xml:space="preserve">ihova učiteljica Ana Mrđanović te roditelji </w:t>
      </w:r>
      <w:r w:rsidRPr="00230465">
        <w:rPr>
          <w:b/>
          <w:bCs/>
          <w:sz w:val="24"/>
          <w:szCs w:val="24"/>
        </w:rPr>
        <w:t xml:space="preserve">sudjelovali su u radionicama izrade torbica za mobitele i igre X/O. </w:t>
      </w:r>
    </w:p>
    <w:p w:rsidR="006563A9" w:rsidRPr="00230465" w:rsidRDefault="006563A9" w:rsidP="002D44DA">
      <w:pPr>
        <w:jc w:val="both"/>
        <w:rPr>
          <w:b/>
          <w:bCs/>
          <w:sz w:val="28"/>
          <w:szCs w:val="28"/>
          <w:u w:val="single"/>
        </w:rPr>
      </w:pPr>
      <w:r w:rsidRPr="00230465">
        <w:rPr>
          <w:b/>
          <w:bCs/>
          <w:sz w:val="28"/>
          <w:szCs w:val="28"/>
          <w:u w:val="single"/>
        </w:rPr>
        <w:t>TORBICE ZA MOBITELE</w:t>
      </w:r>
      <w:bookmarkStart w:id="0" w:name="_GoBack"/>
      <w:bookmarkEnd w:id="0"/>
    </w:p>
    <w:p w:rsidR="006563A9" w:rsidRDefault="006563A9" w:rsidP="005C4D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Učenici su potreban</w:t>
      </w:r>
      <w:r w:rsidRPr="002D44DA">
        <w:rPr>
          <w:sz w:val="24"/>
          <w:szCs w:val="24"/>
        </w:rPr>
        <w:t xml:space="preserve"> materijal, a to su bile </w:t>
      </w:r>
      <w:r w:rsidRPr="005C4DDB">
        <w:rPr>
          <w:b/>
          <w:bCs/>
          <w:sz w:val="24"/>
          <w:szCs w:val="24"/>
        </w:rPr>
        <w:t>stare PVC vrećice</w:t>
      </w:r>
      <w:r w:rsidRPr="002D44DA">
        <w:rPr>
          <w:sz w:val="24"/>
          <w:szCs w:val="24"/>
        </w:rPr>
        <w:t xml:space="preserve"> i škare, donijeli u školu. Zatim su po uputama učiteljice slagali </w:t>
      </w:r>
      <w:r w:rsidRPr="005C4DDB">
        <w:rPr>
          <w:b/>
          <w:bCs/>
          <w:sz w:val="24"/>
          <w:szCs w:val="24"/>
        </w:rPr>
        <w:t>8 slojeva vrećica</w:t>
      </w:r>
      <w:r w:rsidRPr="002D44DA">
        <w:rPr>
          <w:sz w:val="24"/>
          <w:szCs w:val="24"/>
        </w:rPr>
        <w:t xml:space="preserve"> i pritom sami odabirali kako žele posložiti detalje na vrećicama. Tako složene vrećice donosili su učiteljici koja je iznad i ispod slojeva vrećica stavila masni papir i glačalom nekoliko puta prelazila po tome kako bi se </w:t>
      </w:r>
      <w:r w:rsidRPr="005C4DDB">
        <w:rPr>
          <w:b/>
          <w:bCs/>
          <w:sz w:val="24"/>
          <w:szCs w:val="24"/>
        </w:rPr>
        <w:t>vrećice spojile u jednu cjelinu</w:t>
      </w:r>
      <w:r w:rsidRPr="002D44DA">
        <w:rPr>
          <w:sz w:val="24"/>
          <w:szCs w:val="24"/>
        </w:rPr>
        <w:t xml:space="preserve"> koja nam je u ovom slučaju poslužila kao „tkanina“ za </w:t>
      </w:r>
      <w:r>
        <w:rPr>
          <w:sz w:val="24"/>
          <w:szCs w:val="24"/>
        </w:rPr>
        <w:t>izradu torbica za mobitele. P</w:t>
      </w:r>
      <w:r w:rsidRPr="002D44DA">
        <w:rPr>
          <w:sz w:val="24"/>
          <w:szCs w:val="24"/>
        </w:rPr>
        <w:t xml:space="preserve">riređene vrećice skrojila je, sašila i pretvorila u prave torbice za mobitele, Marina Vekić, majka učenika Filipa Vekića. Iznimno smo zahvalni na njezinom trudu i kreativnosti. </w:t>
      </w:r>
    </w:p>
    <w:p w:rsidR="006563A9" w:rsidRDefault="006563A9" w:rsidP="002D44DA">
      <w:pPr>
        <w:jc w:val="both"/>
        <w:rPr>
          <w:sz w:val="24"/>
          <w:szCs w:val="24"/>
        </w:rPr>
      </w:pPr>
      <w:r w:rsidRPr="002D44DA">
        <w:rPr>
          <w:sz w:val="24"/>
          <w:szCs w:val="24"/>
        </w:rPr>
        <w:t xml:space="preserve">Naše su torbice iskoristive, pogotovo u današnje vrijeme kada velika većina koristi takozvane </w:t>
      </w:r>
      <w:r w:rsidRPr="002D44DA">
        <w:rPr>
          <w:i/>
          <w:iCs/>
          <w:sz w:val="24"/>
          <w:szCs w:val="24"/>
        </w:rPr>
        <w:t>pametne telefone</w:t>
      </w:r>
      <w:r w:rsidRPr="002D44DA">
        <w:rPr>
          <w:sz w:val="24"/>
          <w:szCs w:val="24"/>
        </w:rPr>
        <w:t xml:space="preserve"> kojima prijeti izgrebani ekran ili uništenje padom. U našim su torbicama sada sigurni i sačuvani od raznih nezgoda. </w:t>
      </w:r>
    </w:p>
    <w:p w:rsidR="006563A9" w:rsidRPr="002D44DA" w:rsidRDefault="006563A9" w:rsidP="002D44DA">
      <w:pPr>
        <w:jc w:val="both"/>
        <w:rPr>
          <w:sz w:val="24"/>
          <w:szCs w:val="24"/>
        </w:rPr>
      </w:pPr>
    </w:p>
    <w:p w:rsidR="006563A9" w:rsidRPr="00230465" w:rsidRDefault="006563A9" w:rsidP="002D44DA">
      <w:pPr>
        <w:jc w:val="both"/>
        <w:rPr>
          <w:b/>
          <w:bCs/>
          <w:sz w:val="28"/>
          <w:szCs w:val="28"/>
          <w:u w:val="single"/>
        </w:rPr>
      </w:pPr>
      <w:r w:rsidRPr="00230465">
        <w:rPr>
          <w:b/>
          <w:bCs/>
          <w:sz w:val="28"/>
          <w:szCs w:val="28"/>
          <w:u w:val="single"/>
        </w:rPr>
        <w:t>IGRA X/O</w:t>
      </w:r>
    </w:p>
    <w:p w:rsidR="006563A9" w:rsidRDefault="006563A9" w:rsidP="005C4DDB">
      <w:pPr>
        <w:ind w:firstLine="708"/>
        <w:jc w:val="both"/>
        <w:rPr>
          <w:sz w:val="24"/>
          <w:szCs w:val="24"/>
        </w:rPr>
      </w:pPr>
      <w:r w:rsidRPr="002D44DA">
        <w:rPr>
          <w:sz w:val="24"/>
          <w:szCs w:val="24"/>
        </w:rPr>
        <w:t xml:space="preserve">Kao djeca svi smo voljeli išarati klupe ili potrošiti nekoliko listova papira „iz sredine“ bilježnice kako bismo zaigrali zanimljivu </w:t>
      </w:r>
      <w:r w:rsidRPr="005C4DDB">
        <w:rPr>
          <w:b/>
          <w:bCs/>
          <w:sz w:val="24"/>
          <w:szCs w:val="24"/>
        </w:rPr>
        <w:t>igru „iks-oks“</w:t>
      </w:r>
      <w:r w:rsidRPr="002D44DA">
        <w:rPr>
          <w:sz w:val="24"/>
          <w:szCs w:val="24"/>
        </w:rPr>
        <w:t xml:space="preserve">. Kako bismo poštedjeli naše klupe i uštedjeli papir, izradili smo igru X/O od materijala i kamenja. Lidija Plazibat, majka učenika Jana Plazibata,  pomogla nam je od stare plahte iskrojiti </w:t>
      </w:r>
      <w:r w:rsidRPr="005C4DDB">
        <w:rPr>
          <w:b/>
          <w:bCs/>
          <w:sz w:val="24"/>
          <w:szCs w:val="24"/>
        </w:rPr>
        <w:t>13 vrećica na kojima je iscrtala polje za igru</w:t>
      </w:r>
      <w:r w:rsidRPr="002D44DA">
        <w:rPr>
          <w:sz w:val="24"/>
          <w:szCs w:val="24"/>
        </w:rPr>
        <w:t xml:space="preserve">, a te nam vrećice ujedno služe za spremiti kamenčiće kojima se igramo. Učenici su u školi na </w:t>
      </w:r>
      <w:r w:rsidRPr="005C4DDB">
        <w:rPr>
          <w:b/>
          <w:bCs/>
          <w:sz w:val="24"/>
          <w:szCs w:val="24"/>
        </w:rPr>
        <w:t>kamenčićima</w:t>
      </w:r>
      <w:r w:rsidRPr="002D44DA">
        <w:rPr>
          <w:sz w:val="24"/>
          <w:szCs w:val="24"/>
        </w:rPr>
        <w:t xml:space="preserve"> akrilnom bojom crtali znakove </w:t>
      </w:r>
      <w:r w:rsidRPr="005C4DDB">
        <w:rPr>
          <w:b/>
          <w:bCs/>
          <w:sz w:val="24"/>
          <w:szCs w:val="24"/>
        </w:rPr>
        <w:t>X ili O</w:t>
      </w:r>
      <w:r w:rsidRPr="002D44DA">
        <w:rPr>
          <w:sz w:val="24"/>
          <w:szCs w:val="24"/>
        </w:rPr>
        <w:t xml:space="preserve"> u parovima. Bili su jako spretni i uredni. U našoj se vrećici nalazi po 5 kamenčića sa znakom i X i isto toliko sa znakom O. Kada ih izvade iz vrećice, učenici vrećicu koriste kao polje za igranje i slažu kamenčiće dok ne dobiju pobjednika. </w:t>
      </w:r>
    </w:p>
    <w:p w:rsidR="006563A9" w:rsidRDefault="006563A9" w:rsidP="005C4DDB">
      <w:pPr>
        <w:ind w:firstLine="708"/>
        <w:jc w:val="both"/>
        <w:rPr>
          <w:sz w:val="24"/>
          <w:szCs w:val="24"/>
        </w:rPr>
      </w:pPr>
      <w:r w:rsidRPr="002D44DA">
        <w:rPr>
          <w:sz w:val="24"/>
          <w:szCs w:val="24"/>
        </w:rPr>
        <w:t xml:space="preserve">Učenici su uživali u radu, a nadamo se da će se poneka vrećica naći na školskoj klupi za vrijeme odmora i da će učenici rado igrati ovu, dobro nam poznatu, zanimljivu igru. </w:t>
      </w:r>
    </w:p>
    <w:p w:rsidR="006563A9" w:rsidRDefault="006563A9" w:rsidP="005C4DDB">
      <w:pPr>
        <w:jc w:val="both"/>
        <w:rPr>
          <w:sz w:val="24"/>
          <w:szCs w:val="24"/>
        </w:rPr>
      </w:pPr>
    </w:p>
    <w:p w:rsidR="006563A9" w:rsidRPr="00230465" w:rsidRDefault="006563A9" w:rsidP="005C4DDB">
      <w:pPr>
        <w:jc w:val="both"/>
        <w:rPr>
          <w:b/>
          <w:bCs/>
          <w:sz w:val="28"/>
          <w:szCs w:val="28"/>
          <w:u w:val="single"/>
        </w:rPr>
      </w:pPr>
      <w:r w:rsidRPr="00230465">
        <w:rPr>
          <w:b/>
          <w:bCs/>
          <w:sz w:val="28"/>
          <w:szCs w:val="28"/>
          <w:u w:val="single"/>
        </w:rPr>
        <w:t>PRODAJA NA ŠTANDU – Gusjenica</w:t>
      </w:r>
    </w:p>
    <w:p w:rsidR="006563A9" w:rsidRDefault="006563A9" w:rsidP="005C4D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Učenici 4.a razreda, s učiteljicom Anom Mrđanović i učenici 8.c razreda, s razrednicom Andrejom Jandrok-Škugor na Dan škole  prodavali su torbice za mobitele, igru X/O, ukrašene posudice s čipsom od jabuka, bubamare oslikane na kamenčićima i ogrlice izrađene od plastičnih boca.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Učenici su uz pomoć učiteljica odredili cijene proizvodima. Prodaja je tekla, a kada su učenici primijetili da se manje  prodaje odlučili su pravim marketinškim trikovima i akcijskim cijenama opet povećati prodaju. Tako su i glasno vikali: „Navali narode, još malo pa nestalo!“</w:t>
      </w:r>
    </w:p>
    <w:p w:rsidR="006563A9" w:rsidRPr="00230465" w:rsidRDefault="006563A9" w:rsidP="005C4DDB">
      <w:pPr>
        <w:ind w:firstLine="708"/>
        <w:jc w:val="both"/>
        <w:rPr>
          <w:b/>
          <w:bCs/>
          <w:color w:val="C00000"/>
          <w:sz w:val="24"/>
          <w:szCs w:val="24"/>
        </w:rPr>
      </w:pPr>
      <w:r w:rsidRPr="00230465">
        <w:rPr>
          <w:b/>
          <w:bCs/>
          <w:color w:val="C00000"/>
          <w:sz w:val="24"/>
          <w:szCs w:val="24"/>
        </w:rPr>
        <w:t xml:space="preserve">Učiteljice su iznimno ponosne i zadovoljne  radom, kreativnošću  i prodajom, a posebno se zahvaljuju roditeljima koji su pomogli u realizaciji ovog projekta. </w:t>
      </w:r>
    </w:p>
    <w:p w:rsidR="006563A9" w:rsidRDefault="006563A9" w:rsidP="005C4DDB">
      <w:pPr>
        <w:ind w:firstLine="708"/>
        <w:jc w:val="both"/>
        <w:rPr>
          <w:sz w:val="24"/>
          <w:szCs w:val="24"/>
        </w:rPr>
      </w:pPr>
    </w:p>
    <w:p w:rsidR="006563A9" w:rsidRPr="002D44DA" w:rsidRDefault="006563A9" w:rsidP="005C4DDB">
      <w:pPr>
        <w:ind w:firstLine="708"/>
        <w:jc w:val="both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7.55pt;margin-top:25.9pt;width:453.6pt;height:255.15pt;z-index:251656704;visibility:visible;mso-position-horizontal-relative:margin">
            <v:imagedata r:id="rId4" o:title=""/>
            <w10:wrap type="square" anchorx="margin"/>
          </v:shape>
        </w:pict>
      </w:r>
    </w:p>
    <w:p w:rsidR="006563A9" w:rsidRDefault="006563A9">
      <w:r>
        <w:rPr>
          <w:noProof/>
          <w:lang w:eastAsia="hr-HR"/>
        </w:rPr>
        <w:pict>
          <v:shape id="Picture 4" o:spid="_x0000_s1027" type="#_x0000_t75" style="position:absolute;margin-left:419pt;margin-top:298.55pt;width:450pt;height:291pt;z-index:251657728;visibility:visible;mso-position-horizontal:right;mso-position-horizontal-relative:margin">
            <v:imagedata r:id="rId5" o:title=""/>
            <w10:wrap type="square" anchorx="margin"/>
          </v:shape>
        </w:pict>
      </w:r>
    </w:p>
    <w:p w:rsidR="006563A9" w:rsidRDefault="006563A9"/>
    <w:p w:rsidR="006563A9" w:rsidRDefault="006563A9"/>
    <w:p w:rsidR="006563A9" w:rsidRDefault="006563A9"/>
    <w:p w:rsidR="006563A9" w:rsidRDefault="006563A9">
      <w:r>
        <w:rPr>
          <w:noProof/>
          <w:lang w:eastAsia="hr-HR"/>
        </w:rPr>
        <w:pict>
          <v:shape id="Picture 1" o:spid="_x0000_s1028" type="#_x0000_t75" style="position:absolute;margin-left:-56pt;margin-top:1.15pt;width:263.95pt;height:315.3pt;z-index:251654656;visibility:visible;mso-position-horizontal-relative:margin">
            <v:imagedata r:id="rId6" o:title=""/>
            <w10:wrap type="square" anchorx="margin"/>
          </v:shape>
        </w:pict>
      </w:r>
    </w:p>
    <w:p w:rsidR="006563A9" w:rsidRDefault="006563A9"/>
    <w:p w:rsidR="006563A9" w:rsidRDefault="006563A9">
      <w:pPr>
        <w:rPr>
          <w:noProof/>
          <w:lang w:eastAsia="hr-HR"/>
        </w:rPr>
      </w:pPr>
      <w:r>
        <w:rPr>
          <w:noProof/>
          <w:lang w:eastAsia="hr-HR"/>
        </w:rPr>
        <w:pict>
          <v:shape id="Picture 3" o:spid="_x0000_s1029" type="#_x0000_t75" style="position:absolute;margin-left:-1pt;margin-top:99.05pt;width:290.75pt;height:317.9pt;z-index:251655680;visibility:visible">
            <v:imagedata r:id="rId7" o:title=""/>
            <w10:wrap type="square"/>
          </v:shape>
        </w:pict>
      </w: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  <w:r>
        <w:rPr>
          <w:noProof/>
          <w:lang w:eastAsia="hr-HR"/>
        </w:rPr>
        <w:pict>
          <v:shape id="Picture 5" o:spid="_x0000_s1030" type="#_x0000_t75" style="position:absolute;margin-left:0;margin-top:336.3pt;width:452.8pt;height:340.1pt;z-index:251658752;visibility:visible;mso-position-horizontal:left;mso-position-horizontal-relative:margin">
            <v:imagedata r:id="rId8" o:title=""/>
            <w10:wrap type="square" anchorx="margin"/>
          </v:shape>
        </w:pict>
      </w:r>
      <w:r>
        <w:rPr>
          <w:noProof/>
          <w:lang w:eastAsia="hr-HR"/>
        </w:rPr>
        <w:pict>
          <v:shape id="Picture 6" o:spid="_x0000_s1031" type="#_x0000_t75" style="position:absolute;margin-left:-3.8pt;margin-top:-60.15pt;width:453.05pt;height:340.65pt;z-index:251659776;visibility:visible;mso-position-horizontal-relative:margin">
            <v:imagedata r:id="rId9" o:title=""/>
            <w10:wrap type="square" anchorx="margin"/>
          </v:shape>
        </w:pict>
      </w: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p w:rsidR="006563A9" w:rsidRDefault="006563A9" w:rsidP="000B7E34">
      <w:pPr>
        <w:jc w:val="right"/>
        <w:rPr>
          <w:noProof/>
          <w:lang w:eastAsia="hr-HR"/>
        </w:rPr>
      </w:pPr>
      <w:r>
        <w:rPr>
          <w:noProof/>
          <w:lang w:eastAsia="hr-HR"/>
        </w:rPr>
        <w:pict>
          <v:shape id="Slika 1" o:spid="_x0000_s1032" type="#_x0000_t75" style="position:absolute;left:0;text-align:left;margin-left:2.65pt;margin-top:-21.2pt;width:455.3pt;height:340.1pt;z-index:-251655680;visibility:visible" wrapcoords="-36 0 -36 21552 21600 21552 21600 0 -36 0">
            <v:imagedata r:id="rId10" o:title=""/>
            <w10:wrap type="tight"/>
          </v:shape>
        </w:pict>
      </w:r>
      <w:r>
        <w:rPr>
          <w:noProof/>
          <w:lang w:eastAsia="hr-HR"/>
        </w:rPr>
        <w:t>tekst i foto:  Marina Stuhli</w:t>
      </w:r>
    </w:p>
    <w:p w:rsidR="006563A9" w:rsidRDefault="006563A9">
      <w:pPr>
        <w:rPr>
          <w:noProof/>
          <w:lang w:eastAsia="hr-HR"/>
        </w:rPr>
      </w:pPr>
    </w:p>
    <w:p w:rsidR="006563A9" w:rsidRDefault="006563A9">
      <w:pPr>
        <w:rPr>
          <w:noProof/>
          <w:lang w:eastAsia="hr-HR"/>
        </w:rPr>
      </w:pPr>
    </w:p>
    <w:sectPr w:rsidR="006563A9" w:rsidSect="00496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3524"/>
    <w:rsid w:val="0003739E"/>
    <w:rsid w:val="000B7E34"/>
    <w:rsid w:val="001E1D6E"/>
    <w:rsid w:val="00230465"/>
    <w:rsid w:val="002B4817"/>
    <w:rsid w:val="002D44DA"/>
    <w:rsid w:val="002E70C7"/>
    <w:rsid w:val="002F2643"/>
    <w:rsid w:val="00335244"/>
    <w:rsid w:val="003B0FD3"/>
    <w:rsid w:val="00402628"/>
    <w:rsid w:val="004041E5"/>
    <w:rsid w:val="004966C7"/>
    <w:rsid w:val="005C4DDB"/>
    <w:rsid w:val="006563A9"/>
    <w:rsid w:val="00724642"/>
    <w:rsid w:val="007A5566"/>
    <w:rsid w:val="00943524"/>
    <w:rsid w:val="00C34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6C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4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5</Pages>
  <Words>428</Words>
  <Characters>2445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...</dc:creator>
  <cp:keywords/>
  <dc:description/>
  <cp:lastModifiedBy>PC-i4</cp:lastModifiedBy>
  <cp:revision>7</cp:revision>
  <dcterms:created xsi:type="dcterms:W3CDTF">2016-04-24T22:10:00Z</dcterms:created>
  <dcterms:modified xsi:type="dcterms:W3CDTF">2016-04-28T12:54:00Z</dcterms:modified>
</cp:coreProperties>
</file>